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1"/>
        <w:gridCol w:w="2403"/>
        <w:gridCol w:w="2391"/>
        <w:gridCol w:w="2267"/>
        <w:gridCol w:w="2551"/>
      </w:tblGrid>
      <w:tr w:rsidR="00586187" w:rsidRPr="00C947CE">
        <w:trPr>
          <w:trHeight w:val="850"/>
        </w:trPr>
        <w:tc>
          <w:tcPr>
            <w:tcW w:w="10173" w:type="dxa"/>
            <w:gridSpan w:val="5"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947CE">
              <w:rPr>
                <w:b/>
                <w:bCs/>
                <w:sz w:val="28"/>
                <w:szCs w:val="28"/>
              </w:rPr>
              <w:t>CONCORSO PUBBLICO PER TITOLI ED ESAMI A N° 31 POSTI DI OPERATORE SOCIO SANITARIO CAT. B LIVELLO ECONOMICO BS</w:t>
            </w:r>
          </w:p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947CE">
              <w:rPr>
                <w:b/>
                <w:bCs/>
                <w:sz w:val="28"/>
                <w:szCs w:val="28"/>
              </w:rPr>
              <w:t>USL UMBRIA 2</w:t>
            </w:r>
          </w:p>
        </w:tc>
      </w:tr>
      <w:tr w:rsidR="00586187" w:rsidRPr="00C947CE">
        <w:trPr>
          <w:trHeight w:val="315"/>
        </w:trPr>
        <w:tc>
          <w:tcPr>
            <w:tcW w:w="10173" w:type="dxa"/>
            <w:gridSpan w:val="5"/>
            <w:tcBorders>
              <w:top w:val="nil"/>
              <w:bottom w:val="nil"/>
            </w:tcBorders>
            <w:noWrap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  <w:r w:rsidRPr="00C947CE">
              <w:rPr>
                <w:b/>
                <w:bCs/>
              </w:rPr>
              <w:t>VALUTAZIONE CANDIDATI</w:t>
            </w:r>
          </w:p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586187" w:rsidRPr="00C947CE">
        <w:trPr>
          <w:trHeight w:val="255"/>
        </w:trPr>
        <w:tc>
          <w:tcPr>
            <w:tcW w:w="10173" w:type="dxa"/>
            <w:gridSpan w:val="5"/>
            <w:noWrap/>
            <w:vAlign w:val="center"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  <w:r w:rsidRPr="00C947CE">
              <w:rPr>
                <w:b/>
                <w:bCs/>
              </w:rPr>
              <w:t>PROVA PRATICA 25/08/2016</w:t>
            </w:r>
          </w:p>
          <w:p w:rsidR="00586187" w:rsidRPr="00C947CE" w:rsidRDefault="00586187" w:rsidP="00C947CE">
            <w:pPr>
              <w:pStyle w:val="ListParagraph"/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586187" w:rsidRPr="00C947CE" w:rsidTr="004F5EB0">
        <w:trPr>
          <w:trHeight w:val="340"/>
        </w:trPr>
        <w:tc>
          <w:tcPr>
            <w:tcW w:w="56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N°</w:t>
            </w:r>
          </w:p>
        </w:tc>
        <w:tc>
          <w:tcPr>
            <w:tcW w:w="2403" w:type="dxa"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  <w:r w:rsidRPr="00C947CE">
              <w:rPr>
                <w:b/>
                <w:bCs/>
              </w:rPr>
              <w:t>COGNOME</w:t>
            </w:r>
          </w:p>
        </w:tc>
        <w:tc>
          <w:tcPr>
            <w:tcW w:w="2391" w:type="dxa"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  <w:r w:rsidRPr="00C947CE">
              <w:rPr>
                <w:b/>
                <w:bCs/>
              </w:rPr>
              <w:t>NOME</w:t>
            </w:r>
          </w:p>
        </w:tc>
        <w:tc>
          <w:tcPr>
            <w:tcW w:w="2267" w:type="dxa"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  <w:r w:rsidRPr="00C947CE">
              <w:rPr>
                <w:b/>
                <w:bCs/>
              </w:rPr>
              <w:t>PROVA PRATICA 21/30</w:t>
            </w:r>
          </w:p>
        </w:tc>
        <w:tc>
          <w:tcPr>
            <w:tcW w:w="2551" w:type="dxa"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  <w:r w:rsidRPr="00C947CE">
              <w:rPr>
                <w:b/>
                <w:bCs/>
              </w:rPr>
              <w:t>ESITO</w:t>
            </w:r>
          </w:p>
        </w:tc>
      </w:tr>
      <w:tr w:rsidR="00586187" w:rsidRPr="00C947CE" w:rsidTr="004F5EB0">
        <w:trPr>
          <w:trHeight w:val="340"/>
        </w:trPr>
        <w:tc>
          <w:tcPr>
            <w:tcW w:w="56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1</w:t>
            </w:r>
          </w:p>
        </w:tc>
        <w:tc>
          <w:tcPr>
            <w:tcW w:w="2403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DI GENOVA</w:t>
            </w:r>
          </w:p>
        </w:tc>
        <w:tc>
          <w:tcPr>
            <w:tcW w:w="239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ROBERTA</w:t>
            </w:r>
          </w:p>
        </w:tc>
        <w:tc>
          <w:tcPr>
            <w:tcW w:w="2267" w:type="dxa"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  <w:r w:rsidRPr="00C947CE">
              <w:rPr>
                <w:b/>
                <w:bCs/>
              </w:rPr>
              <w:t>21/30</w:t>
            </w:r>
          </w:p>
        </w:tc>
        <w:tc>
          <w:tcPr>
            <w:tcW w:w="2551" w:type="dxa"/>
            <w:noWrap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AMMESSO</w:t>
            </w:r>
          </w:p>
        </w:tc>
      </w:tr>
      <w:tr w:rsidR="00586187" w:rsidRPr="00C947CE" w:rsidTr="004F5EB0">
        <w:trPr>
          <w:trHeight w:val="340"/>
        </w:trPr>
        <w:tc>
          <w:tcPr>
            <w:tcW w:w="56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2</w:t>
            </w:r>
          </w:p>
        </w:tc>
        <w:tc>
          <w:tcPr>
            <w:tcW w:w="2403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DI GIACOMO</w:t>
            </w:r>
          </w:p>
        </w:tc>
        <w:tc>
          <w:tcPr>
            <w:tcW w:w="239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SILVIA</w:t>
            </w:r>
          </w:p>
        </w:tc>
        <w:tc>
          <w:tcPr>
            <w:tcW w:w="2267" w:type="dxa"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  <w:r w:rsidRPr="00C947CE">
              <w:rPr>
                <w:b/>
                <w:bCs/>
              </w:rPr>
              <w:t>19/30</w:t>
            </w:r>
          </w:p>
        </w:tc>
        <w:tc>
          <w:tcPr>
            <w:tcW w:w="2551" w:type="dxa"/>
            <w:noWrap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NON AMMESSO</w:t>
            </w:r>
          </w:p>
        </w:tc>
      </w:tr>
      <w:tr w:rsidR="00586187" w:rsidRPr="00C947CE" w:rsidTr="004F5EB0">
        <w:trPr>
          <w:trHeight w:val="340"/>
        </w:trPr>
        <w:tc>
          <w:tcPr>
            <w:tcW w:w="56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3</w:t>
            </w:r>
          </w:p>
        </w:tc>
        <w:tc>
          <w:tcPr>
            <w:tcW w:w="2403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DI GIORGIO</w:t>
            </w:r>
          </w:p>
        </w:tc>
        <w:tc>
          <w:tcPr>
            <w:tcW w:w="239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NICOLA</w:t>
            </w:r>
          </w:p>
        </w:tc>
        <w:tc>
          <w:tcPr>
            <w:tcW w:w="2267" w:type="dxa"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  <w:r w:rsidRPr="00C947CE">
              <w:rPr>
                <w:b/>
                <w:bCs/>
              </w:rPr>
              <w:t>21/30</w:t>
            </w:r>
          </w:p>
        </w:tc>
        <w:tc>
          <w:tcPr>
            <w:tcW w:w="2551" w:type="dxa"/>
            <w:noWrap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AMMESSO</w:t>
            </w:r>
          </w:p>
        </w:tc>
      </w:tr>
      <w:tr w:rsidR="00586187" w:rsidRPr="00C947CE" w:rsidTr="004F5EB0">
        <w:trPr>
          <w:trHeight w:val="340"/>
        </w:trPr>
        <w:tc>
          <w:tcPr>
            <w:tcW w:w="56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4</w:t>
            </w:r>
          </w:p>
        </w:tc>
        <w:tc>
          <w:tcPr>
            <w:tcW w:w="2403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DI LEONARDO</w:t>
            </w:r>
          </w:p>
        </w:tc>
        <w:tc>
          <w:tcPr>
            <w:tcW w:w="239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BRUNELLA</w:t>
            </w:r>
          </w:p>
        </w:tc>
        <w:tc>
          <w:tcPr>
            <w:tcW w:w="2267" w:type="dxa"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  <w:r w:rsidRPr="00C947CE">
              <w:rPr>
                <w:b/>
                <w:bCs/>
              </w:rPr>
              <w:t>21/30</w:t>
            </w:r>
          </w:p>
        </w:tc>
        <w:tc>
          <w:tcPr>
            <w:tcW w:w="2551" w:type="dxa"/>
            <w:noWrap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AMMESSO</w:t>
            </w:r>
          </w:p>
        </w:tc>
      </w:tr>
      <w:tr w:rsidR="00586187" w:rsidRPr="00C947CE" w:rsidTr="004F5EB0">
        <w:trPr>
          <w:trHeight w:val="340"/>
        </w:trPr>
        <w:tc>
          <w:tcPr>
            <w:tcW w:w="56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5</w:t>
            </w:r>
          </w:p>
        </w:tc>
        <w:tc>
          <w:tcPr>
            <w:tcW w:w="2403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DI LIBORIO</w:t>
            </w:r>
          </w:p>
        </w:tc>
        <w:tc>
          <w:tcPr>
            <w:tcW w:w="239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 xml:space="preserve">LUANA                                                        </w:t>
            </w:r>
          </w:p>
        </w:tc>
        <w:tc>
          <w:tcPr>
            <w:tcW w:w="2267" w:type="dxa"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  <w:r w:rsidRPr="00C947CE">
              <w:rPr>
                <w:b/>
                <w:bCs/>
              </w:rPr>
              <w:t>21/30</w:t>
            </w:r>
          </w:p>
        </w:tc>
        <w:tc>
          <w:tcPr>
            <w:tcW w:w="2551" w:type="dxa"/>
            <w:noWrap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AMMESSO</w:t>
            </w:r>
          </w:p>
        </w:tc>
      </w:tr>
      <w:tr w:rsidR="00586187" w:rsidRPr="00C947CE" w:rsidTr="004F5EB0">
        <w:trPr>
          <w:trHeight w:val="340"/>
        </w:trPr>
        <w:tc>
          <w:tcPr>
            <w:tcW w:w="56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6</w:t>
            </w:r>
          </w:p>
        </w:tc>
        <w:tc>
          <w:tcPr>
            <w:tcW w:w="2403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DI LISIO</w:t>
            </w:r>
          </w:p>
        </w:tc>
        <w:tc>
          <w:tcPr>
            <w:tcW w:w="239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ROBERTO</w:t>
            </w:r>
          </w:p>
        </w:tc>
        <w:tc>
          <w:tcPr>
            <w:tcW w:w="2267" w:type="dxa"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  <w:r w:rsidRPr="00C947CE">
              <w:rPr>
                <w:b/>
                <w:bCs/>
              </w:rPr>
              <w:t>22/30</w:t>
            </w:r>
          </w:p>
        </w:tc>
        <w:tc>
          <w:tcPr>
            <w:tcW w:w="2551" w:type="dxa"/>
            <w:noWrap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AMMESSO</w:t>
            </w:r>
          </w:p>
        </w:tc>
      </w:tr>
      <w:tr w:rsidR="00586187" w:rsidRPr="00C947CE" w:rsidTr="004F5EB0">
        <w:trPr>
          <w:trHeight w:val="340"/>
        </w:trPr>
        <w:tc>
          <w:tcPr>
            <w:tcW w:w="56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7</w:t>
            </w:r>
          </w:p>
        </w:tc>
        <w:tc>
          <w:tcPr>
            <w:tcW w:w="2403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DI LUCA</w:t>
            </w:r>
          </w:p>
        </w:tc>
        <w:tc>
          <w:tcPr>
            <w:tcW w:w="239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BERARDINO</w:t>
            </w:r>
          </w:p>
        </w:tc>
        <w:tc>
          <w:tcPr>
            <w:tcW w:w="2267" w:type="dxa"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2551" w:type="dxa"/>
            <w:noWrap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ASSENTE</w:t>
            </w:r>
          </w:p>
        </w:tc>
      </w:tr>
      <w:tr w:rsidR="00586187" w:rsidRPr="00C947CE" w:rsidTr="004F5EB0">
        <w:trPr>
          <w:trHeight w:val="340"/>
        </w:trPr>
        <w:tc>
          <w:tcPr>
            <w:tcW w:w="56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8</w:t>
            </w:r>
          </w:p>
        </w:tc>
        <w:tc>
          <w:tcPr>
            <w:tcW w:w="2403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DI LUCCHIO</w:t>
            </w:r>
          </w:p>
        </w:tc>
        <w:tc>
          <w:tcPr>
            <w:tcW w:w="239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ANTONELLO GIOVANNI</w:t>
            </w:r>
          </w:p>
        </w:tc>
        <w:tc>
          <w:tcPr>
            <w:tcW w:w="2267" w:type="dxa"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2551" w:type="dxa"/>
            <w:noWrap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ASSENTE</w:t>
            </w:r>
          </w:p>
        </w:tc>
      </w:tr>
      <w:tr w:rsidR="00586187" w:rsidRPr="00C947CE" w:rsidTr="004F5EB0">
        <w:trPr>
          <w:trHeight w:val="340"/>
        </w:trPr>
        <w:tc>
          <w:tcPr>
            <w:tcW w:w="56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9</w:t>
            </w:r>
          </w:p>
        </w:tc>
        <w:tc>
          <w:tcPr>
            <w:tcW w:w="2403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DI LUZIO</w:t>
            </w:r>
          </w:p>
        </w:tc>
        <w:tc>
          <w:tcPr>
            <w:tcW w:w="239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PAOLA</w:t>
            </w:r>
          </w:p>
        </w:tc>
        <w:tc>
          <w:tcPr>
            <w:tcW w:w="2267" w:type="dxa"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2551" w:type="dxa"/>
            <w:noWrap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ASSENTE</w:t>
            </w:r>
          </w:p>
        </w:tc>
      </w:tr>
      <w:tr w:rsidR="00586187" w:rsidRPr="00C947CE" w:rsidTr="004F5EB0">
        <w:trPr>
          <w:trHeight w:val="340"/>
        </w:trPr>
        <w:tc>
          <w:tcPr>
            <w:tcW w:w="56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10</w:t>
            </w:r>
          </w:p>
        </w:tc>
        <w:tc>
          <w:tcPr>
            <w:tcW w:w="2403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DI MAIO</w:t>
            </w:r>
          </w:p>
        </w:tc>
        <w:tc>
          <w:tcPr>
            <w:tcW w:w="239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LUIGI</w:t>
            </w:r>
          </w:p>
        </w:tc>
        <w:tc>
          <w:tcPr>
            <w:tcW w:w="2267" w:type="dxa"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  <w:r w:rsidRPr="00C947CE">
              <w:rPr>
                <w:b/>
                <w:bCs/>
              </w:rPr>
              <w:t>21/30</w:t>
            </w:r>
          </w:p>
        </w:tc>
        <w:tc>
          <w:tcPr>
            <w:tcW w:w="2551" w:type="dxa"/>
            <w:noWrap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AMMESSO</w:t>
            </w:r>
          </w:p>
        </w:tc>
      </w:tr>
      <w:tr w:rsidR="00586187" w:rsidRPr="00C947CE" w:rsidTr="004F5EB0">
        <w:trPr>
          <w:trHeight w:val="340"/>
        </w:trPr>
        <w:tc>
          <w:tcPr>
            <w:tcW w:w="56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11</w:t>
            </w:r>
          </w:p>
        </w:tc>
        <w:tc>
          <w:tcPr>
            <w:tcW w:w="2403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DI MARTINO</w:t>
            </w:r>
          </w:p>
        </w:tc>
        <w:tc>
          <w:tcPr>
            <w:tcW w:w="239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ALESSANDRA</w:t>
            </w:r>
          </w:p>
        </w:tc>
        <w:tc>
          <w:tcPr>
            <w:tcW w:w="2267" w:type="dxa"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  <w:r w:rsidRPr="00C947CE">
              <w:rPr>
                <w:b/>
                <w:bCs/>
              </w:rPr>
              <w:t>21/30</w:t>
            </w:r>
          </w:p>
        </w:tc>
        <w:tc>
          <w:tcPr>
            <w:tcW w:w="2551" w:type="dxa"/>
            <w:noWrap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AMMESSO</w:t>
            </w:r>
          </w:p>
        </w:tc>
      </w:tr>
      <w:tr w:rsidR="00586187" w:rsidRPr="00C947CE" w:rsidTr="004F5EB0">
        <w:trPr>
          <w:trHeight w:val="340"/>
        </w:trPr>
        <w:tc>
          <w:tcPr>
            <w:tcW w:w="56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12</w:t>
            </w:r>
          </w:p>
        </w:tc>
        <w:tc>
          <w:tcPr>
            <w:tcW w:w="2403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DI MARTINO</w:t>
            </w:r>
          </w:p>
        </w:tc>
        <w:tc>
          <w:tcPr>
            <w:tcW w:w="239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ADRIANA</w:t>
            </w:r>
          </w:p>
        </w:tc>
        <w:tc>
          <w:tcPr>
            <w:tcW w:w="2267" w:type="dxa"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  <w:r w:rsidRPr="00C947CE">
              <w:rPr>
                <w:b/>
                <w:bCs/>
              </w:rPr>
              <w:t>21/30</w:t>
            </w:r>
          </w:p>
        </w:tc>
        <w:tc>
          <w:tcPr>
            <w:tcW w:w="2551" w:type="dxa"/>
            <w:noWrap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AMMESSO</w:t>
            </w:r>
          </w:p>
        </w:tc>
      </w:tr>
      <w:tr w:rsidR="00586187" w:rsidRPr="00C947CE" w:rsidTr="004F5EB0">
        <w:trPr>
          <w:trHeight w:val="340"/>
        </w:trPr>
        <w:tc>
          <w:tcPr>
            <w:tcW w:w="56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13</w:t>
            </w:r>
          </w:p>
        </w:tc>
        <w:tc>
          <w:tcPr>
            <w:tcW w:w="2403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DI MASO</w:t>
            </w:r>
          </w:p>
        </w:tc>
        <w:tc>
          <w:tcPr>
            <w:tcW w:w="239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ANTONIO</w:t>
            </w:r>
          </w:p>
        </w:tc>
        <w:tc>
          <w:tcPr>
            <w:tcW w:w="2267" w:type="dxa"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  <w:r w:rsidRPr="00C947CE">
              <w:rPr>
                <w:b/>
                <w:bCs/>
              </w:rPr>
              <w:t>22/30</w:t>
            </w:r>
          </w:p>
        </w:tc>
        <w:tc>
          <w:tcPr>
            <w:tcW w:w="2551" w:type="dxa"/>
            <w:noWrap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AMMESSO</w:t>
            </w:r>
          </w:p>
        </w:tc>
      </w:tr>
      <w:tr w:rsidR="00586187" w:rsidRPr="00C947CE" w:rsidTr="004F5EB0">
        <w:trPr>
          <w:trHeight w:val="340"/>
        </w:trPr>
        <w:tc>
          <w:tcPr>
            <w:tcW w:w="56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14</w:t>
            </w:r>
          </w:p>
        </w:tc>
        <w:tc>
          <w:tcPr>
            <w:tcW w:w="2403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DI MATTEO</w:t>
            </w:r>
          </w:p>
        </w:tc>
        <w:tc>
          <w:tcPr>
            <w:tcW w:w="239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PAOLA</w:t>
            </w:r>
          </w:p>
        </w:tc>
        <w:tc>
          <w:tcPr>
            <w:tcW w:w="2267" w:type="dxa"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2551" w:type="dxa"/>
            <w:noWrap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ASSENTE</w:t>
            </w:r>
          </w:p>
        </w:tc>
      </w:tr>
      <w:tr w:rsidR="00586187" w:rsidRPr="00C947CE" w:rsidTr="004F5EB0">
        <w:trPr>
          <w:trHeight w:val="340"/>
        </w:trPr>
        <w:tc>
          <w:tcPr>
            <w:tcW w:w="56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15</w:t>
            </w:r>
          </w:p>
        </w:tc>
        <w:tc>
          <w:tcPr>
            <w:tcW w:w="2403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DI MEO</w:t>
            </w:r>
          </w:p>
        </w:tc>
        <w:tc>
          <w:tcPr>
            <w:tcW w:w="239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SARA</w:t>
            </w:r>
          </w:p>
        </w:tc>
        <w:tc>
          <w:tcPr>
            <w:tcW w:w="2267" w:type="dxa"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2551" w:type="dxa"/>
            <w:noWrap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ASSENTE</w:t>
            </w:r>
          </w:p>
        </w:tc>
      </w:tr>
      <w:tr w:rsidR="00586187" w:rsidRPr="00C947CE" w:rsidTr="004F5EB0">
        <w:trPr>
          <w:trHeight w:val="340"/>
        </w:trPr>
        <w:tc>
          <w:tcPr>
            <w:tcW w:w="56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16</w:t>
            </w:r>
          </w:p>
        </w:tc>
        <w:tc>
          <w:tcPr>
            <w:tcW w:w="2403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DI MICHELE</w:t>
            </w:r>
          </w:p>
        </w:tc>
        <w:tc>
          <w:tcPr>
            <w:tcW w:w="239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DAMIANO</w:t>
            </w:r>
          </w:p>
        </w:tc>
        <w:tc>
          <w:tcPr>
            <w:tcW w:w="2267" w:type="dxa"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  <w:r w:rsidRPr="00C947CE">
              <w:rPr>
                <w:b/>
                <w:bCs/>
              </w:rPr>
              <w:t>18/30</w:t>
            </w:r>
          </w:p>
        </w:tc>
        <w:tc>
          <w:tcPr>
            <w:tcW w:w="2551" w:type="dxa"/>
            <w:noWrap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NON AMMESSO</w:t>
            </w:r>
          </w:p>
        </w:tc>
      </w:tr>
      <w:tr w:rsidR="00586187" w:rsidRPr="00C947CE" w:rsidTr="004F5EB0">
        <w:trPr>
          <w:trHeight w:val="340"/>
        </w:trPr>
        <w:tc>
          <w:tcPr>
            <w:tcW w:w="556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17</w:t>
            </w:r>
          </w:p>
        </w:tc>
        <w:tc>
          <w:tcPr>
            <w:tcW w:w="2403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DI MICHELE</w:t>
            </w:r>
          </w:p>
        </w:tc>
        <w:tc>
          <w:tcPr>
            <w:tcW w:w="239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LUCA MARIA</w:t>
            </w:r>
          </w:p>
        </w:tc>
        <w:tc>
          <w:tcPr>
            <w:tcW w:w="2267" w:type="dxa"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2551" w:type="dxa"/>
            <w:noWrap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ASSENTE</w:t>
            </w:r>
          </w:p>
        </w:tc>
      </w:tr>
      <w:tr w:rsidR="00586187" w:rsidRPr="00C947CE" w:rsidTr="004F5EB0">
        <w:trPr>
          <w:trHeight w:val="340"/>
        </w:trPr>
        <w:tc>
          <w:tcPr>
            <w:tcW w:w="556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18</w:t>
            </w:r>
          </w:p>
        </w:tc>
        <w:tc>
          <w:tcPr>
            <w:tcW w:w="2403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DI MONTE</w:t>
            </w:r>
          </w:p>
        </w:tc>
        <w:tc>
          <w:tcPr>
            <w:tcW w:w="239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SERENA</w:t>
            </w:r>
          </w:p>
        </w:tc>
        <w:tc>
          <w:tcPr>
            <w:tcW w:w="2267" w:type="dxa"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  <w:r w:rsidRPr="00C947CE">
              <w:rPr>
                <w:b/>
                <w:bCs/>
              </w:rPr>
              <w:t>23/30</w:t>
            </w:r>
          </w:p>
        </w:tc>
        <w:tc>
          <w:tcPr>
            <w:tcW w:w="2551" w:type="dxa"/>
            <w:noWrap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AMMESSO</w:t>
            </w:r>
          </w:p>
        </w:tc>
      </w:tr>
      <w:tr w:rsidR="00586187" w:rsidRPr="00C947CE" w:rsidTr="004F5EB0">
        <w:trPr>
          <w:trHeight w:val="340"/>
        </w:trPr>
        <w:tc>
          <w:tcPr>
            <w:tcW w:w="556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19</w:t>
            </w:r>
          </w:p>
        </w:tc>
        <w:tc>
          <w:tcPr>
            <w:tcW w:w="2403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DI NAPOLI</w:t>
            </w:r>
          </w:p>
        </w:tc>
        <w:tc>
          <w:tcPr>
            <w:tcW w:w="239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 xml:space="preserve">EMANUELE                         </w:t>
            </w:r>
          </w:p>
        </w:tc>
        <w:tc>
          <w:tcPr>
            <w:tcW w:w="2267" w:type="dxa"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  <w:r w:rsidRPr="00C947CE">
              <w:rPr>
                <w:b/>
                <w:bCs/>
              </w:rPr>
              <w:t>18/30</w:t>
            </w:r>
          </w:p>
        </w:tc>
        <w:tc>
          <w:tcPr>
            <w:tcW w:w="2551" w:type="dxa"/>
            <w:noWrap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NON AMMESSO</w:t>
            </w:r>
          </w:p>
        </w:tc>
      </w:tr>
      <w:tr w:rsidR="00586187" w:rsidRPr="00C947CE" w:rsidTr="004F5EB0">
        <w:trPr>
          <w:trHeight w:val="340"/>
        </w:trPr>
        <w:tc>
          <w:tcPr>
            <w:tcW w:w="556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20</w:t>
            </w:r>
          </w:p>
        </w:tc>
        <w:tc>
          <w:tcPr>
            <w:tcW w:w="2403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DI NATALE</w:t>
            </w:r>
          </w:p>
        </w:tc>
        <w:tc>
          <w:tcPr>
            <w:tcW w:w="239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 xml:space="preserve">FLAVIO </w:t>
            </w:r>
          </w:p>
        </w:tc>
        <w:tc>
          <w:tcPr>
            <w:tcW w:w="2267" w:type="dxa"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2551" w:type="dxa"/>
            <w:noWrap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ASSENTE</w:t>
            </w:r>
          </w:p>
        </w:tc>
      </w:tr>
      <w:tr w:rsidR="00586187" w:rsidRPr="00C947CE" w:rsidTr="004F5EB0">
        <w:trPr>
          <w:trHeight w:val="340"/>
        </w:trPr>
        <w:tc>
          <w:tcPr>
            <w:tcW w:w="556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21</w:t>
            </w:r>
          </w:p>
        </w:tc>
        <w:tc>
          <w:tcPr>
            <w:tcW w:w="2403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DI NATALE</w:t>
            </w:r>
          </w:p>
        </w:tc>
        <w:tc>
          <w:tcPr>
            <w:tcW w:w="239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ANTONELLO</w:t>
            </w:r>
          </w:p>
        </w:tc>
        <w:tc>
          <w:tcPr>
            <w:tcW w:w="2267" w:type="dxa"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  <w:r w:rsidRPr="00C947CE">
              <w:rPr>
                <w:b/>
                <w:bCs/>
              </w:rPr>
              <w:t>19/30</w:t>
            </w:r>
          </w:p>
        </w:tc>
        <w:tc>
          <w:tcPr>
            <w:tcW w:w="2551" w:type="dxa"/>
            <w:noWrap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NON AMMESSO</w:t>
            </w:r>
          </w:p>
        </w:tc>
      </w:tr>
      <w:tr w:rsidR="00586187" w:rsidRPr="00C947CE" w:rsidTr="004F5EB0">
        <w:trPr>
          <w:trHeight w:val="340"/>
        </w:trPr>
        <w:tc>
          <w:tcPr>
            <w:tcW w:w="556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22</w:t>
            </w:r>
          </w:p>
        </w:tc>
        <w:tc>
          <w:tcPr>
            <w:tcW w:w="2403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 xml:space="preserve"> DI NUZZO</w:t>
            </w:r>
          </w:p>
        </w:tc>
        <w:tc>
          <w:tcPr>
            <w:tcW w:w="239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TERESA</w:t>
            </w:r>
          </w:p>
        </w:tc>
        <w:tc>
          <w:tcPr>
            <w:tcW w:w="2267" w:type="dxa"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  <w:r w:rsidRPr="00C947CE">
              <w:rPr>
                <w:b/>
                <w:bCs/>
              </w:rPr>
              <w:t>19/30</w:t>
            </w:r>
          </w:p>
        </w:tc>
        <w:tc>
          <w:tcPr>
            <w:tcW w:w="2551" w:type="dxa"/>
            <w:noWrap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NON AMMESSO</w:t>
            </w:r>
          </w:p>
        </w:tc>
      </w:tr>
      <w:tr w:rsidR="00586187" w:rsidRPr="00C947CE" w:rsidTr="004F5EB0">
        <w:trPr>
          <w:trHeight w:val="340"/>
        </w:trPr>
        <w:tc>
          <w:tcPr>
            <w:tcW w:w="556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23</w:t>
            </w:r>
          </w:p>
        </w:tc>
        <w:tc>
          <w:tcPr>
            <w:tcW w:w="2403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DI PANFILO</w:t>
            </w:r>
          </w:p>
        </w:tc>
        <w:tc>
          <w:tcPr>
            <w:tcW w:w="239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LUCA</w:t>
            </w:r>
          </w:p>
        </w:tc>
        <w:tc>
          <w:tcPr>
            <w:tcW w:w="2267" w:type="dxa"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  <w:r w:rsidRPr="00C947CE">
              <w:rPr>
                <w:b/>
                <w:bCs/>
              </w:rPr>
              <w:t>18/30</w:t>
            </w:r>
          </w:p>
        </w:tc>
        <w:tc>
          <w:tcPr>
            <w:tcW w:w="2551" w:type="dxa"/>
            <w:noWrap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NON AMMESSO</w:t>
            </w:r>
          </w:p>
        </w:tc>
      </w:tr>
      <w:tr w:rsidR="00586187" w:rsidRPr="00C947CE" w:rsidTr="004F5EB0">
        <w:trPr>
          <w:trHeight w:val="340"/>
        </w:trPr>
        <w:tc>
          <w:tcPr>
            <w:tcW w:w="556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24</w:t>
            </w:r>
          </w:p>
        </w:tc>
        <w:tc>
          <w:tcPr>
            <w:tcW w:w="2403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DI PAOLO</w:t>
            </w:r>
          </w:p>
        </w:tc>
        <w:tc>
          <w:tcPr>
            <w:tcW w:w="239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ROMANA ANTONELLA</w:t>
            </w:r>
          </w:p>
        </w:tc>
        <w:tc>
          <w:tcPr>
            <w:tcW w:w="2267" w:type="dxa"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2551" w:type="dxa"/>
            <w:noWrap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ASSENTE</w:t>
            </w:r>
          </w:p>
        </w:tc>
      </w:tr>
      <w:tr w:rsidR="00586187" w:rsidRPr="00C947CE" w:rsidTr="004F5EB0">
        <w:trPr>
          <w:trHeight w:val="340"/>
        </w:trPr>
        <w:tc>
          <w:tcPr>
            <w:tcW w:w="556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25</w:t>
            </w:r>
          </w:p>
        </w:tc>
        <w:tc>
          <w:tcPr>
            <w:tcW w:w="2403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DI PASQUALE</w:t>
            </w:r>
          </w:p>
        </w:tc>
        <w:tc>
          <w:tcPr>
            <w:tcW w:w="239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PAOLO</w:t>
            </w:r>
          </w:p>
        </w:tc>
        <w:tc>
          <w:tcPr>
            <w:tcW w:w="2267" w:type="dxa"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  <w:r w:rsidRPr="00C947CE">
              <w:rPr>
                <w:b/>
                <w:bCs/>
              </w:rPr>
              <w:t>19/30</w:t>
            </w:r>
          </w:p>
        </w:tc>
        <w:tc>
          <w:tcPr>
            <w:tcW w:w="2551" w:type="dxa"/>
            <w:noWrap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NON AMMESSO</w:t>
            </w:r>
          </w:p>
        </w:tc>
      </w:tr>
      <w:tr w:rsidR="00586187" w:rsidRPr="00C947CE" w:rsidTr="004F5EB0">
        <w:trPr>
          <w:trHeight w:val="340"/>
        </w:trPr>
        <w:tc>
          <w:tcPr>
            <w:tcW w:w="556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26</w:t>
            </w:r>
          </w:p>
        </w:tc>
        <w:tc>
          <w:tcPr>
            <w:tcW w:w="2403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DI RENZO</w:t>
            </w:r>
          </w:p>
        </w:tc>
        <w:tc>
          <w:tcPr>
            <w:tcW w:w="239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CARLO</w:t>
            </w:r>
          </w:p>
        </w:tc>
        <w:tc>
          <w:tcPr>
            <w:tcW w:w="2267" w:type="dxa"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2551" w:type="dxa"/>
            <w:noWrap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ASSENTE</w:t>
            </w:r>
          </w:p>
        </w:tc>
      </w:tr>
      <w:tr w:rsidR="00586187" w:rsidRPr="00C947CE" w:rsidTr="004F5EB0">
        <w:trPr>
          <w:trHeight w:val="340"/>
        </w:trPr>
        <w:tc>
          <w:tcPr>
            <w:tcW w:w="556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27</w:t>
            </w:r>
          </w:p>
        </w:tc>
        <w:tc>
          <w:tcPr>
            <w:tcW w:w="2403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DI ROSA</w:t>
            </w:r>
          </w:p>
        </w:tc>
        <w:tc>
          <w:tcPr>
            <w:tcW w:w="239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CLAUDIO</w:t>
            </w:r>
          </w:p>
        </w:tc>
        <w:tc>
          <w:tcPr>
            <w:tcW w:w="2267" w:type="dxa"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  <w:r w:rsidRPr="00C947CE">
              <w:rPr>
                <w:b/>
                <w:bCs/>
              </w:rPr>
              <w:t>21/30</w:t>
            </w:r>
          </w:p>
        </w:tc>
        <w:tc>
          <w:tcPr>
            <w:tcW w:w="2551" w:type="dxa"/>
            <w:noWrap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AMMESSO</w:t>
            </w:r>
          </w:p>
        </w:tc>
      </w:tr>
      <w:tr w:rsidR="00586187" w:rsidRPr="00C947CE" w:rsidTr="004F5EB0">
        <w:trPr>
          <w:trHeight w:val="340"/>
        </w:trPr>
        <w:tc>
          <w:tcPr>
            <w:tcW w:w="556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28</w:t>
            </w:r>
          </w:p>
        </w:tc>
        <w:tc>
          <w:tcPr>
            <w:tcW w:w="2403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DI STEFANO</w:t>
            </w:r>
          </w:p>
        </w:tc>
        <w:tc>
          <w:tcPr>
            <w:tcW w:w="239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STEFANO/</w:t>
            </w:r>
          </w:p>
        </w:tc>
        <w:tc>
          <w:tcPr>
            <w:tcW w:w="2267" w:type="dxa"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  <w:r w:rsidRPr="00C947CE">
              <w:rPr>
                <w:b/>
                <w:bCs/>
              </w:rPr>
              <w:t>19/30</w:t>
            </w:r>
          </w:p>
        </w:tc>
        <w:tc>
          <w:tcPr>
            <w:tcW w:w="2551" w:type="dxa"/>
            <w:noWrap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NON AMMESSO</w:t>
            </w:r>
          </w:p>
        </w:tc>
      </w:tr>
      <w:tr w:rsidR="00586187" w:rsidRPr="00C947CE" w:rsidTr="004F5EB0">
        <w:trPr>
          <w:trHeight w:val="340"/>
        </w:trPr>
        <w:tc>
          <w:tcPr>
            <w:tcW w:w="556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29</w:t>
            </w:r>
          </w:p>
        </w:tc>
        <w:tc>
          <w:tcPr>
            <w:tcW w:w="2403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DI TOMMASO</w:t>
            </w:r>
          </w:p>
        </w:tc>
        <w:tc>
          <w:tcPr>
            <w:tcW w:w="239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GIUSEPPINA</w:t>
            </w:r>
          </w:p>
        </w:tc>
        <w:tc>
          <w:tcPr>
            <w:tcW w:w="2267" w:type="dxa"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  <w:r w:rsidRPr="00C947CE">
              <w:rPr>
                <w:b/>
                <w:bCs/>
              </w:rPr>
              <w:t>23/30</w:t>
            </w:r>
          </w:p>
        </w:tc>
        <w:tc>
          <w:tcPr>
            <w:tcW w:w="2551" w:type="dxa"/>
            <w:noWrap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AMMESSO</w:t>
            </w:r>
          </w:p>
        </w:tc>
      </w:tr>
      <w:tr w:rsidR="00586187" w:rsidRPr="00C947CE" w:rsidTr="004F5EB0">
        <w:trPr>
          <w:trHeight w:val="340"/>
        </w:trPr>
        <w:tc>
          <w:tcPr>
            <w:tcW w:w="556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30</w:t>
            </w:r>
          </w:p>
        </w:tc>
        <w:tc>
          <w:tcPr>
            <w:tcW w:w="2403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DI VINCENZO</w:t>
            </w:r>
          </w:p>
        </w:tc>
        <w:tc>
          <w:tcPr>
            <w:tcW w:w="2391" w:type="dxa"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ISABELLA</w:t>
            </w:r>
          </w:p>
        </w:tc>
        <w:tc>
          <w:tcPr>
            <w:tcW w:w="2267" w:type="dxa"/>
          </w:tcPr>
          <w:p w:rsidR="00586187" w:rsidRPr="00C947CE" w:rsidRDefault="00586187" w:rsidP="00C947CE">
            <w:pPr>
              <w:spacing w:after="0" w:line="240" w:lineRule="auto"/>
              <w:jc w:val="center"/>
              <w:rPr>
                <w:b/>
                <w:bCs/>
              </w:rPr>
            </w:pPr>
            <w:r w:rsidRPr="00C947CE">
              <w:rPr>
                <w:b/>
                <w:bCs/>
              </w:rPr>
              <w:t>19/30</w:t>
            </w:r>
          </w:p>
        </w:tc>
        <w:tc>
          <w:tcPr>
            <w:tcW w:w="2551" w:type="dxa"/>
            <w:noWrap/>
          </w:tcPr>
          <w:p w:rsidR="00586187" w:rsidRPr="00C947CE" w:rsidRDefault="00586187" w:rsidP="00C947CE">
            <w:pPr>
              <w:spacing w:after="0" w:line="240" w:lineRule="auto"/>
              <w:rPr>
                <w:b/>
                <w:bCs/>
              </w:rPr>
            </w:pPr>
            <w:r w:rsidRPr="00C947CE">
              <w:rPr>
                <w:b/>
                <w:bCs/>
              </w:rPr>
              <w:t>NON AMMESSO</w:t>
            </w:r>
          </w:p>
        </w:tc>
      </w:tr>
    </w:tbl>
    <w:p w:rsidR="00586187" w:rsidRDefault="00586187"/>
    <w:sectPr w:rsidR="00586187" w:rsidSect="0016374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6187" w:rsidRDefault="00586187" w:rsidP="0093521F">
      <w:pPr>
        <w:spacing w:after="0" w:line="240" w:lineRule="auto"/>
      </w:pPr>
      <w:r>
        <w:separator/>
      </w:r>
    </w:p>
  </w:endnote>
  <w:endnote w:type="continuationSeparator" w:id="0">
    <w:p w:rsidR="00586187" w:rsidRDefault="00586187" w:rsidP="009352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6187" w:rsidRDefault="00586187" w:rsidP="0093521F">
      <w:pPr>
        <w:spacing w:after="0" w:line="240" w:lineRule="auto"/>
      </w:pPr>
      <w:r>
        <w:separator/>
      </w:r>
    </w:p>
  </w:footnote>
  <w:footnote w:type="continuationSeparator" w:id="0">
    <w:p w:rsidR="00586187" w:rsidRDefault="00586187" w:rsidP="009352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B8661D"/>
    <w:multiLevelType w:val="hybridMultilevel"/>
    <w:tmpl w:val="72467F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72EB"/>
    <w:rsid w:val="00006B2F"/>
    <w:rsid w:val="000142DC"/>
    <w:rsid w:val="000306AD"/>
    <w:rsid w:val="00046140"/>
    <w:rsid w:val="00082B12"/>
    <w:rsid w:val="000837E8"/>
    <w:rsid w:val="00094DBE"/>
    <w:rsid w:val="000958F4"/>
    <w:rsid w:val="00097D23"/>
    <w:rsid w:val="000A1203"/>
    <w:rsid w:val="000A4955"/>
    <w:rsid w:val="000B0E34"/>
    <w:rsid w:val="000C09A6"/>
    <w:rsid w:val="000C57D4"/>
    <w:rsid w:val="000D22BF"/>
    <w:rsid w:val="000D640B"/>
    <w:rsid w:val="000E3611"/>
    <w:rsid w:val="00120297"/>
    <w:rsid w:val="00125CAE"/>
    <w:rsid w:val="00147265"/>
    <w:rsid w:val="00152C57"/>
    <w:rsid w:val="001609C5"/>
    <w:rsid w:val="0016374E"/>
    <w:rsid w:val="00172BCF"/>
    <w:rsid w:val="001813B5"/>
    <w:rsid w:val="00184AD4"/>
    <w:rsid w:val="0019087B"/>
    <w:rsid w:val="001A159E"/>
    <w:rsid w:val="001B111F"/>
    <w:rsid w:val="001B3705"/>
    <w:rsid w:val="001B4A2B"/>
    <w:rsid w:val="001C0B75"/>
    <w:rsid w:val="001C70BD"/>
    <w:rsid w:val="001C7FC4"/>
    <w:rsid w:val="001D217F"/>
    <w:rsid w:val="001E0D65"/>
    <w:rsid w:val="001E2D93"/>
    <w:rsid w:val="001E3945"/>
    <w:rsid w:val="001F240C"/>
    <w:rsid w:val="001F7B73"/>
    <w:rsid w:val="00203F21"/>
    <w:rsid w:val="00215B84"/>
    <w:rsid w:val="00227FF1"/>
    <w:rsid w:val="00250870"/>
    <w:rsid w:val="00263CAE"/>
    <w:rsid w:val="00267DB3"/>
    <w:rsid w:val="00275280"/>
    <w:rsid w:val="002753B0"/>
    <w:rsid w:val="00277868"/>
    <w:rsid w:val="002A2A7B"/>
    <w:rsid w:val="002C4538"/>
    <w:rsid w:val="002D01FD"/>
    <w:rsid w:val="00300D1A"/>
    <w:rsid w:val="00301245"/>
    <w:rsid w:val="00305073"/>
    <w:rsid w:val="00312ED5"/>
    <w:rsid w:val="00324F4E"/>
    <w:rsid w:val="00334A02"/>
    <w:rsid w:val="00337582"/>
    <w:rsid w:val="00341548"/>
    <w:rsid w:val="00356FAC"/>
    <w:rsid w:val="003613AE"/>
    <w:rsid w:val="00372686"/>
    <w:rsid w:val="00384714"/>
    <w:rsid w:val="0038561D"/>
    <w:rsid w:val="00395999"/>
    <w:rsid w:val="003A4E2B"/>
    <w:rsid w:val="003A7B74"/>
    <w:rsid w:val="00400A16"/>
    <w:rsid w:val="0040791A"/>
    <w:rsid w:val="00414FF4"/>
    <w:rsid w:val="00421A3B"/>
    <w:rsid w:val="00426C92"/>
    <w:rsid w:val="00443434"/>
    <w:rsid w:val="00454EB4"/>
    <w:rsid w:val="00465596"/>
    <w:rsid w:val="00484BA2"/>
    <w:rsid w:val="0048543D"/>
    <w:rsid w:val="004863E2"/>
    <w:rsid w:val="004A58B4"/>
    <w:rsid w:val="004C52EA"/>
    <w:rsid w:val="004D0B28"/>
    <w:rsid w:val="004D3343"/>
    <w:rsid w:val="004F5EB0"/>
    <w:rsid w:val="005034B5"/>
    <w:rsid w:val="00503999"/>
    <w:rsid w:val="00513F02"/>
    <w:rsid w:val="0052521B"/>
    <w:rsid w:val="005272EB"/>
    <w:rsid w:val="00532869"/>
    <w:rsid w:val="005463C7"/>
    <w:rsid w:val="0055515D"/>
    <w:rsid w:val="00586187"/>
    <w:rsid w:val="00597316"/>
    <w:rsid w:val="005A1CE7"/>
    <w:rsid w:val="005A1CFE"/>
    <w:rsid w:val="005A6FA0"/>
    <w:rsid w:val="005B1E5E"/>
    <w:rsid w:val="005B5710"/>
    <w:rsid w:val="005C4482"/>
    <w:rsid w:val="005D5C24"/>
    <w:rsid w:val="005E3582"/>
    <w:rsid w:val="005F54CA"/>
    <w:rsid w:val="006048EE"/>
    <w:rsid w:val="00620157"/>
    <w:rsid w:val="0062036C"/>
    <w:rsid w:val="006242B6"/>
    <w:rsid w:val="00626933"/>
    <w:rsid w:val="0063457E"/>
    <w:rsid w:val="00657D4F"/>
    <w:rsid w:val="00666451"/>
    <w:rsid w:val="00674239"/>
    <w:rsid w:val="006826EE"/>
    <w:rsid w:val="006A4F1E"/>
    <w:rsid w:val="006B4DD3"/>
    <w:rsid w:val="006B561C"/>
    <w:rsid w:val="006C1BBE"/>
    <w:rsid w:val="006D45B1"/>
    <w:rsid w:val="006E24F9"/>
    <w:rsid w:val="006E472C"/>
    <w:rsid w:val="006E59FA"/>
    <w:rsid w:val="006F10AD"/>
    <w:rsid w:val="007033BD"/>
    <w:rsid w:val="00713D61"/>
    <w:rsid w:val="00715697"/>
    <w:rsid w:val="0071594F"/>
    <w:rsid w:val="0074145E"/>
    <w:rsid w:val="00746B50"/>
    <w:rsid w:val="00755B8F"/>
    <w:rsid w:val="00764BA3"/>
    <w:rsid w:val="007840C0"/>
    <w:rsid w:val="007A42DA"/>
    <w:rsid w:val="007B45CA"/>
    <w:rsid w:val="007D669D"/>
    <w:rsid w:val="007F069C"/>
    <w:rsid w:val="007F251D"/>
    <w:rsid w:val="007F4EA4"/>
    <w:rsid w:val="00812E7C"/>
    <w:rsid w:val="00823D41"/>
    <w:rsid w:val="00827E5E"/>
    <w:rsid w:val="00842396"/>
    <w:rsid w:val="0085383A"/>
    <w:rsid w:val="008562F4"/>
    <w:rsid w:val="00874985"/>
    <w:rsid w:val="0089388D"/>
    <w:rsid w:val="008A0B72"/>
    <w:rsid w:val="008A72B1"/>
    <w:rsid w:val="008C1EA0"/>
    <w:rsid w:val="008C3D3F"/>
    <w:rsid w:val="008C7C40"/>
    <w:rsid w:val="00907737"/>
    <w:rsid w:val="00910A5F"/>
    <w:rsid w:val="00913B8D"/>
    <w:rsid w:val="00915F9A"/>
    <w:rsid w:val="00921649"/>
    <w:rsid w:val="00931A7D"/>
    <w:rsid w:val="0093521F"/>
    <w:rsid w:val="00937DC7"/>
    <w:rsid w:val="00940810"/>
    <w:rsid w:val="00950C2E"/>
    <w:rsid w:val="0096236F"/>
    <w:rsid w:val="0097114E"/>
    <w:rsid w:val="00981FAD"/>
    <w:rsid w:val="00983FDD"/>
    <w:rsid w:val="0099225C"/>
    <w:rsid w:val="00993305"/>
    <w:rsid w:val="009D4F58"/>
    <w:rsid w:val="009E2B74"/>
    <w:rsid w:val="009F74DB"/>
    <w:rsid w:val="00A25456"/>
    <w:rsid w:val="00A65813"/>
    <w:rsid w:val="00A65FA7"/>
    <w:rsid w:val="00A85394"/>
    <w:rsid w:val="00A8676F"/>
    <w:rsid w:val="00AA1A57"/>
    <w:rsid w:val="00AB2E07"/>
    <w:rsid w:val="00AB4922"/>
    <w:rsid w:val="00AB78EC"/>
    <w:rsid w:val="00AC0386"/>
    <w:rsid w:val="00AC5F90"/>
    <w:rsid w:val="00AE3E56"/>
    <w:rsid w:val="00AE60EF"/>
    <w:rsid w:val="00AF1DA8"/>
    <w:rsid w:val="00AF2DBC"/>
    <w:rsid w:val="00B00A3B"/>
    <w:rsid w:val="00B068A9"/>
    <w:rsid w:val="00B068CC"/>
    <w:rsid w:val="00B07F57"/>
    <w:rsid w:val="00B129E5"/>
    <w:rsid w:val="00B25BFA"/>
    <w:rsid w:val="00B33BE5"/>
    <w:rsid w:val="00B47506"/>
    <w:rsid w:val="00B53B0C"/>
    <w:rsid w:val="00B80434"/>
    <w:rsid w:val="00B875F0"/>
    <w:rsid w:val="00B87BAC"/>
    <w:rsid w:val="00B9281A"/>
    <w:rsid w:val="00B92FBC"/>
    <w:rsid w:val="00B931E1"/>
    <w:rsid w:val="00BA56FA"/>
    <w:rsid w:val="00BA5FCF"/>
    <w:rsid w:val="00BB2980"/>
    <w:rsid w:val="00BC7A9C"/>
    <w:rsid w:val="00BE1DB9"/>
    <w:rsid w:val="00C064B8"/>
    <w:rsid w:val="00C16711"/>
    <w:rsid w:val="00C2251B"/>
    <w:rsid w:val="00C3508D"/>
    <w:rsid w:val="00C54FC4"/>
    <w:rsid w:val="00C622DA"/>
    <w:rsid w:val="00C6429E"/>
    <w:rsid w:val="00C6640F"/>
    <w:rsid w:val="00C66B66"/>
    <w:rsid w:val="00C740C2"/>
    <w:rsid w:val="00C76ECA"/>
    <w:rsid w:val="00C85988"/>
    <w:rsid w:val="00C947CE"/>
    <w:rsid w:val="00CA3630"/>
    <w:rsid w:val="00CA3732"/>
    <w:rsid w:val="00CA7A7A"/>
    <w:rsid w:val="00CC5D95"/>
    <w:rsid w:val="00CC6F7E"/>
    <w:rsid w:val="00CE4B54"/>
    <w:rsid w:val="00CF363C"/>
    <w:rsid w:val="00D21E9F"/>
    <w:rsid w:val="00D22256"/>
    <w:rsid w:val="00D23991"/>
    <w:rsid w:val="00D27399"/>
    <w:rsid w:val="00D667A8"/>
    <w:rsid w:val="00D90778"/>
    <w:rsid w:val="00DA236E"/>
    <w:rsid w:val="00DA5696"/>
    <w:rsid w:val="00DA6AE2"/>
    <w:rsid w:val="00DC1CC2"/>
    <w:rsid w:val="00DE0511"/>
    <w:rsid w:val="00DE0D2D"/>
    <w:rsid w:val="00DE31A1"/>
    <w:rsid w:val="00E0207B"/>
    <w:rsid w:val="00E02C69"/>
    <w:rsid w:val="00E123F6"/>
    <w:rsid w:val="00E12EF7"/>
    <w:rsid w:val="00E21746"/>
    <w:rsid w:val="00E25FFF"/>
    <w:rsid w:val="00E2684B"/>
    <w:rsid w:val="00E4560C"/>
    <w:rsid w:val="00E64720"/>
    <w:rsid w:val="00E7180E"/>
    <w:rsid w:val="00E7740C"/>
    <w:rsid w:val="00E81D94"/>
    <w:rsid w:val="00EA1688"/>
    <w:rsid w:val="00EA78CB"/>
    <w:rsid w:val="00EB0605"/>
    <w:rsid w:val="00EC54F4"/>
    <w:rsid w:val="00ED49E9"/>
    <w:rsid w:val="00ED6CAC"/>
    <w:rsid w:val="00EE4B24"/>
    <w:rsid w:val="00EF300D"/>
    <w:rsid w:val="00EF7B5C"/>
    <w:rsid w:val="00F02F3C"/>
    <w:rsid w:val="00F0585D"/>
    <w:rsid w:val="00F05B68"/>
    <w:rsid w:val="00F23717"/>
    <w:rsid w:val="00F26A39"/>
    <w:rsid w:val="00F35CFE"/>
    <w:rsid w:val="00F5544B"/>
    <w:rsid w:val="00F65CB0"/>
    <w:rsid w:val="00F6684F"/>
    <w:rsid w:val="00F94204"/>
    <w:rsid w:val="00FA67D7"/>
    <w:rsid w:val="00FB295A"/>
    <w:rsid w:val="00FD179E"/>
    <w:rsid w:val="00FD6D5E"/>
    <w:rsid w:val="00FE4B59"/>
    <w:rsid w:val="00FF5B0C"/>
    <w:rsid w:val="00FF6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374E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F251D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F251D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935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3521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93521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3521F"/>
  </w:style>
  <w:style w:type="paragraph" w:styleId="Footer">
    <w:name w:val="footer"/>
    <w:basedOn w:val="Normal"/>
    <w:link w:val="FooterChar"/>
    <w:uiPriority w:val="99"/>
    <w:rsid w:val="0093521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352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185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5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5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5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205</Words>
  <Characters>1172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CONCORSO PUBBLICO PER TITOLI ED ESAMI A N° 31 POSTI DI OPERATORE SOCIO SANITARIO CAT</dc:title>
  <dc:subject/>
  <dc:creator>ufficio concorsi spoleto</dc:creator>
  <cp:keywords/>
  <dc:description/>
  <cp:lastModifiedBy>moni</cp:lastModifiedBy>
  <cp:revision>3</cp:revision>
  <cp:lastPrinted>2016-10-28T13:59:00Z</cp:lastPrinted>
  <dcterms:created xsi:type="dcterms:W3CDTF">2016-11-07T10:04:00Z</dcterms:created>
  <dcterms:modified xsi:type="dcterms:W3CDTF">2016-11-07T10:05:00Z</dcterms:modified>
</cp:coreProperties>
</file>